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27" w:rsidRDefault="003E7824" w:rsidP="007071CF">
      <w:pPr>
        <w:pStyle w:val="a7"/>
      </w:pPr>
      <w:r>
        <w:t xml:space="preserve">Сведения о членах </w:t>
      </w:r>
      <w:r w:rsidR="008505B0">
        <w:t xml:space="preserve">постоянных </w:t>
      </w:r>
      <w:r>
        <w:rPr>
          <w:bCs w:val="0"/>
          <w:color w:val="000000"/>
          <w:szCs w:val="24"/>
        </w:rPr>
        <w:t>участковых избирательных комиссий</w:t>
      </w:r>
    </w:p>
    <w:p w:rsidR="007E7127" w:rsidRDefault="007E7127">
      <w:pPr>
        <w:pStyle w:val="a7"/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00"/>
      </w:tblPr>
      <w:tblGrid>
        <w:gridCol w:w="6357"/>
        <w:gridCol w:w="805"/>
      </w:tblGrid>
      <w:tr w:rsidR="003D08BE">
        <w:tc>
          <w:tcPr>
            <w:tcW w:w="14142" w:type="dxa"/>
          </w:tcPr>
          <w:p w:rsidR="003D08BE" w:rsidRDefault="00101F37" w:rsidP="009A5FE8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№1201</w:t>
            </w:r>
          </w:p>
        </w:tc>
        <w:tc>
          <w:tcPr>
            <w:tcW w:w="1780" w:type="dxa"/>
          </w:tcPr>
          <w:p w:rsidR="003D08BE" w:rsidRDefault="003D08BE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7E7127" w:rsidRDefault="007E712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01F37" w:rsidTr="00274D3F">
        <w:trPr>
          <w:trHeight w:val="976"/>
          <w:tblHeader/>
        </w:trPr>
        <w:tc>
          <w:tcPr>
            <w:tcW w:w="361" w:type="dxa"/>
            <w:vAlign w:val="center"/>
          </w:tcPr>
          <w:p w:rsidR="00101F37" w:rsidRDefault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01F37" w:rsidRDefault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01F37" w:rsidRDefault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504FCA" w:rsidRDefault="00101F37" w:rsidP="00504FCA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101F37" w:rsidRDefault="00101F37">
            <w:pPr>
              <w:pStyle w:val="4"/>
              <w:rPr>
                <w:sz w:val="18"/>
              </w:rPr>
            </w:pPr>
          </w:p>
        </w:tc>
      </w:tr>
    </w:tbl>
    <w:p w:rsidR="007E7127" w:rsidRDefault="007E712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01F37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Галушка Надежда Васильевна</w:t>
            </w:r>
          </w:p>
        </w:tc>
        <w:tc>
          <w:tcPr>
            <w:tcW w:w="3083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01F37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Зам.председателя</w:t>
            </w:r>
          </w:p>
        </w:tc>
        <w:tc>
          <w:tcPr>
            <w:tcW w:w="1418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Тарасова Марина Александровна</w:t>
            </w:r>
          </w:p>
        </w:tc>
        <w:tc>
          <w:tcPr>
            <w:tcW w:w="3083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101F37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Секретарь</w:t>
            </w:r>
          </w:p>
        </w:tc>
        <w:tc>
          <w:tcPr>
            <w:tcW w:w="1418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Вальченко Евгения Владимировна</w:t>
            </w:r>
          </w:p>
        </w:tc>
        <w:tc>
          <w:tcPr>
            <w:tcW w:w="3083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01F37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Саливон Елена Геннадьевна</w:t>
            </w:r>
          </w:p>
        </w:tc>
        <w:tc>
          <w:tcPr>
            <w:tcW w:w="3083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Шведова Юлия Сергеевна</w:t>
            </w:r>
          </w:p>
        </w:tc>
        <w:tc>
          <w:tcPr>
            <w:tcW w:w="3083" w:type="dxa"/>
            <w:shd w:val="clear" w:color="auto" w:fill="auto"/>
          </w:tcPr>
          <w:p w:rsidR="00101F37" w:rsidRPr="00101F37" w:rsidRDefault="00101F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101F37" w:rsidTr="00504FC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№1202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504FCA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504FCA" w:rsidRDefault="00504FCA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504FCA" w:rsidRDefault="00504FCA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504FCA" w:rsidRDefault="00504FCA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504FCA" w:rsidRDefault="00504FCA" w:rsidP="00504FCA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504FCA" w:rsidRDefault="00504FCA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Торбяк Анна Дмитриевна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Гриценко Лариса Владимировна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Чикунова Анна Николаевна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Ильченко Татьяна Ивановна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01F37" w:rsidTr="00504FC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№1203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504FCA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504FCA" w:rsidRDefault="00504FCA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504FCA" w:rsidRDefault="00504FCA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504FCA" w:rsidRDefault="00504FCA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504FCA" w:rsidRDefault="00504FCA" w:rsidP="00504FCA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504FCA" w:rsidRDefault="00504FCA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Мацышина Людмила Алексеевна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Ганзюкова Светлана Алексеевна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Мацышина Наталия Алексеевна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Ташлыкова Ирина Валерьевна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504FCA" w:rsidRPr="00101F37" w:rsidTr="00504FCA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Титова Елена Николаевна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01F37" w:rsidTr="00504FCA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Участковая избирательная комиссия №1204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504FCA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504FCA" w:rsidRDefault="00504FCA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504FCA" w:rsidRDefault="00504FCA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504FCA" w:rsidRDefault="00504FCA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504FCA" w:rsidRDefault="00504FCA" w:rsidP="00504FCA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</w:t>
            </w:r>
          </w:p>
          <w:p w:rsidR="00504FCA" w:rsidRDefault="00504FCA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504FCA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Монина Светлана Владимировна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504FCA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Киселева Александра Михайловна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504FCA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Никонова Вера Алексеевна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504FCA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Кокорина Евгения Васильевна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504FCA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504FCA" w:rsidRPr="00101F37" w:rsidRDefault="00504FCA" w:rsidP="00504FCA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Федорова Любовь Николаевна</w:t>
            </w:r>
          </w:p>
        </w:tc>
        <w:tc>
          <w:tcPr>
            <w:tcW w:w="3083" w:type="dxa"/>
            <w:shd w:val="clear" w:color="auto" w:fill="auto"/>
          </w:tcPr>
          <w:p w:rsidR="00504FCA" w:rsidRPr="00101F37" w:rsidRDefault="00504FCA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01F37" w:rsidTr="00C4497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№1205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C4497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C44971" w:rsidRDefault="00C4497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C44971" w:rsidRDefault="00C44971" w:rsidP="00C4497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C44971" w:rsidRDefault="00C4497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Председатель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Желточенко Ольга Николаевна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Местное отделение Амурского регионального отделения Всероссийской политической партии "ЕДИНАЯ РОССИЯ" Октябрьского района Амурской области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Клочко Вера Ивановна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Стародубова Марина Александровна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Ромашкин Алексей Александрович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Тимошенко Надежда Сергеевна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01F37" w:rsidTr="00C4497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№1206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C4497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C44971" w:rsidRDefault="00C4497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C44971" w:rsidRDefault="00C44971" w:rsidP="00C4497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C44971" w:rsidRDefault="00C4497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Бережненко Валентина Владимировна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Серга Елена Евгеньевна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Зиненко Татьяна Васильевна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Манойло Лариса Николаевна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</w:t>
            </w:r>
            <w:r w:rsidRPr="00101F37">
              <w:rPr>
                <w:sz w:val="20"/>
              </w:rPr>
              <w:lastRenderedPageBreak/>
              <w:t xml:space="preserve">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Цуркан Галина Геннадьевна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Политическая партия "КОММУНИСТИЧЕСКАЯ </w:t>
            </w:r>
            <w:r w:rsidRPr="00101F37">
              <w:rPr>
                <w:sz w:val="20"/>
              </w:rPr>
              <w:lastRenderedPageBreak/>
              <w:t>ПАРТИЯ РОССИЙСКОЙ ФЕДЕРАЦИИ"</w:t>
            </w:r>
          </w:p>
        </w:tc>
      </w:tr>
      <w:tr w:rsidR="00101F37" w:rsidTr="00C4497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Участковая избирательная комиссия №1207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C4497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C44971" w:rsidRDefault="00C4497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C44971" w:rsidRDefault="00C44971" w:rsidP="00C4497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C44971" w:rsidRDefault="00C4497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Председатель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Селицкая Любовь Васильевна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Брехнева Лидия Васильевна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Носова Елена Александровна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Приходько Лилия Сергеевна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C4497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№1208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C4497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C44971" w:rsidRDefault="00C4497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C44971" w:rsidRDefault="00C44971" w:rsidP="00C4497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C44971" w:rsidRDefault="00C4497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Зинченко Татьяна Викторовна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Четыркин Николай Владимирович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Остапенко Людмила Васильевна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Гайкова Ирина Ивановна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Степанец Николай Александрович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01F37" w:rsidTr="00C4497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№1209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C4497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C44971" w:rsidRDefault="00C4497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C44971" w:rsidRDefault="00C4497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C44971" w:rsidRDefault="00C44971" w:rsidP="00C4497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C44971" w:rsidRDefault="00C4497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Председатель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Крисько Дина Николаевна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Зайцева Алена Анатольевна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Кондратьева Анастасия Михайловна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Бровко Алена Леонидовна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Дроздова Лариса Владимировна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6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</w:t>
            </w:r>
            <w:r w:rsidRPr="00101F37">
              <w:rPr>
                <w:sz w:val="20"/>
              </w:rPr>
              <w:lastRenderedPageBreak/>
              <w:t xml:space="preserve">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 xml:space="preserve">Князева Елена </w:t>
            </w:r>
            <w:r w:rsidRPr="00101F37">
              <w:rPr>
                <w:sz w:val="20"/>
              </w:rPr>
              <w:lastRenderedPageBreak/>
              <w:t>Николаевна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 xml:space="preserve">собрание избирателей по месту </w:t>
            </w:r>
            <w:r w:rsidRPr="00101F37">
              <w:rPr>
                <w:sz w:val="20"/>
              </w:rPr>
              <w:lastRenderedPageBreak/>
              <w:t>жительства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7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Кондратьева Людмила Викторовна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8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Охотина Любовь Евгеньевна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C44971" w:rsidRPr="00101F37" w:rsidTr="00C4497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9</w:t>
            </w:r>
          </w:p>
        </w:tc>
        <w:tc>
          <w:tcPr>
            <w:tcW w:w="1449" w:type="dxa"/>
            <w:shd w:val="clear" w:color="auto" w:fill="auto"/>
          </w:tcPr>
          <w:p w:rsidR="00C44971" w:rsidRPr="00101F37" w:rsidRDefault="00C4497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Улько Елена Алексеевна</w:t>
            </w:r>
          </w:p>
        </w:tc>
        <w:tc>
          <w:tcPr>
            <w:tcW w:w="3083" w:type="dxa"/>
            <w:shd w:val="clear" w:color="auto" w:fill="auto"/>
          </w:tcPr>
          <w:p w:rsidR="00C44971" w:rsidRPr="00101F37" w:rsidRDefault="00C4497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01F37" w:rsidTr="00C4497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№1210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F456F1" w:rsidRDefault="00902631" w:rsidP="00F456F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Левшина Валентина Владимировна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Долбонос Александр Леонидович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Зайченко Любовь Андреевна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C4497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Исаева Галина Григорьевна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№1211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Грек Оксана Андреевна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Юрьева Ольга Андреевна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Горшкова Раиса Алексеевна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Разумец Зоя Алексеевна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№1212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F456F1" w:rsidRDefault="00902631" w:rsidP="00F456F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  <w:r w:rsidRPr="00EC18AB">
              <w:rPr>
                <w:color w:val="000000"/>
                <w:sz w:val="18"/>
              </w:rPr>
              <w:t xml:space="preserve"> 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Позднякова Марина Семеновна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Абрамова Тамара Семеновна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Монахова Наталья Ивановна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</w:t>
            </w:r>
            <w:r w:rsidRPr="00101F37">
              <w:rPr>
                <w:sz w:val="20"/>
              </w:rPr>
              <w:lastRenderedPageBreak/>
              <w:t xml:space="preserve">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 xml:space="preserve">Осадчук </w:t>
            </w:r>
            <w:r w:rsidRPr="00101F37">
              <w:rPr>
                <w:sz w:val="20"/>
              </w:rPr>
              <w:lastRenderedPageBreak/>
              <w:t>Наталья Михайловна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 xml:space="preserve">Политическая партия </w:t>
            </w:r>
            <w:r w:rsidRPr="00101F37">
              <w:rPr>
                <w:sz w:val="20"/>
              </w:rPr>
              <w:lastRenderedPageBreak/>
              <w:t>"КОММУНИСТИЧЕСКАЯ ПАРТИЯ РОССИЙСКОЙ ФЕДЕРАЦИИ"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5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Позднякова Лилия Ивановна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№1213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Зинкова Нина Сергеевна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Беленова Лариса Ивановна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Коцинь Тамара Ивановна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Сергеева Оксана Викторовна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Местное отделение Амурского регионального отделения Всероссийской политической партии "ЕДИНАЯ РОССИЯ" Октябрьского района Амурской области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№1214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Демьяненко Елена Анатольевна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Шувалова Лидия Николаевна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Шевченко Татьяна Егоровна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Карташова Галина Александровна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Мулявка Елена Анатольевна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№1215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Председатель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Глазкова Вера Николаевна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Сивоконь Максим Павлович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Гайда Галина Андреевна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Иванов Александр Алексеевич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5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Картавая Анна Григорьевна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№1216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Третьяк Светлана Сергеевна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Степанова Александра Николаевна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Старчеус Валентина Леонтьевна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Белоус Людмила Алексеевна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Дятлова Любовь Васильевна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№1217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Швец Любовь Владимировна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Белецкая Оксана Александровна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Газизова Валентина Владимировна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Роляк Марина Дмитриевна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№1218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Антоненко Людмила Петровна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Местное отделение Амурского регионального отделения Всероссийской политической партии "ЕДИНАЯ РОССИЯ" Октябрьского района Амурской области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Калинина Наталья Николаевна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Царук Надежда Александровна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Коржукова Ольга Григорьевна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5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Новиков Михаил Николаевич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№1219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Шабалова Жанна Николаевна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Шиленко Светлана Зиновьевна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представительный орган муниципального образования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Ключко Алла Владимировна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Мезга Антонина Александровна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Одинцов Виктор Валентинович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№1220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902631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902631" w:rsidRDefault="00902631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902631" w:rsidRDefault="00902631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902631" w:rsidRDefault="00902631" w:rsidP="00902631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902631" w:rsidRDefault="00902631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Дорошенко Любовь Петровна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Гусева Антонина Ивановна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Красновид Зинаида Павловна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Куликова Ирина Мефодьевна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902631" w:rsidRPr="00101F37" w:rsidTr="00902631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902631" w:rsidRPr="00101F37" w:rsidRDefault="00902631" w:rsidP="00902631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Лазарева Ирина Владимировна</w:t>
            </w:r>
          </w:p>
        </w:tc>
        <w:tc>
          <w:tcPr>
            <w:tcW w:w="3083" w:type="dxa"/>
            <w:shd w:val="clear" w:color="auto" w:fill="auto"/>
          </w:tcPr>
          <w:p w:rsidR="00902631" w:rsidRPr="00101F37" w:rsidRDefault="00902631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902631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№1221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Бондарь Елена Юрьевна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Ворона Татьяна Анатольевна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Бандура Елена Викторовна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Слепченко Светлана Анатольевна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Местное отделение Амурского регионального отделения Всероссийской политической партии "ЕДИНАЯ РОССИЯ" Октябрьского района Амурской области</w:t>
            </w:r>
          </w:p>
        </w:tc>
      </w:tr>
      <w:tr w:rsidR="00101F37" w:rsidTr="00120A3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Участковая избирательная комиссия №1222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Чучуй Евгения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Кононенко Галина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Гавежа Ольга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Баклан Лариса Сергеевна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Еремин Виктор Иванович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6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Стеганцова Светлана Константиновна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Христюк Галина Леонидовна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120A3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№1223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Зникина Наталья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Гордиенко Наталья Васильевна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Шатравко Розалия Фаныховна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Артюх Елена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01F37" w:rsidTr="00120A3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№1224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>Кем предложен в состав комиссии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Молодов Виктор Николаевич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Новикова Раиса Васильевна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Новикова Юлия Анатольевна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Еньшина Елена Адистовна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</w:t>
            </w:r>
            <w:r w:rsidRPr="00101F37">
              <w:rPr>
                <w:sz w:val="20"/>
              </w:rPr>
              <w:lastRenderedPageBreak/>
              <w:t xml:space="preserve">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 xml:space="preserve">Мухина </w:t>
            </w:r>
            <w:r w:rsidRPr="00101F37">
              <w:rPr>
                <w:sz w:val="20"/>
              </w:rPr>
              <w:lastRenderedPageBreak/>
              <w:t>Татьяна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 xml:space="preserve">Политическая партия </w:t>
            </w:r>
            <w:r w:rsidRPr="00101F37">
              <w:rPr>
                <w:sz w:val="20"/>
              </w:rPr>
              <w:lastRenderedPageBreak/>
              <w:t>"КОММУНИСТИЧЕСКАЯ ПАРТИЯ РОССИЙСКОЙ ФЕДЕРАЦИИ"</w:t>
            </w:r>
          </w:p>
        </w:tc>
      </w:tr>
      <w:tr w:rsidR="00101F37" w:rsidTr="00120A3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Участковая избирательная комиссия №1225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Гаврилова Татьяна Александровна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Апасова Юлия Андреевна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Ставинская Светлана Леонтьевна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Ветчинкина Наталья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Демяненко Наталья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6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Есина Оксана Викторовна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Кижапкина Елена Кирилловна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8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Луцак Светлана Абдулхаевна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9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Соловьева Мария Викторовна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10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Шамина Наталия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120A3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№1226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01"/>
      </w:tblGrid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Председатель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Доценко Нина Васильевна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Шулегина Галина Валентиновна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Давлетгараева Ольга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Аборнев Александр Сергеевич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Давыдова Светлана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6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Князева Олеся Александровна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</w:t>
            </w:r>
            <w:r w:rsidRPr="00101F37">
              <w:rPr>
                <w:sz w:val="20"/>
              </w:rPr>
              <w:lastRenderedPageBreak/>
              <w:t xml:space="preserve">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 xml:space="preserve">Мурашкина Марина </w:t>
            </w:r>
            <w:r w:rsidRPr="00101F37">
              <w:rPr>
                <w:sz w:val="20"/>
              </w:rPr>
              <w:lastRenderedPageBreak/>
              <w:t>Валерьевна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Всероссийская политическая партия "ЕДИНАЯ РОССИЯ"</w:t>
            </w:r>
          </w:p>
        </w:tc>
      </w:tr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8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Сологуб Татьяна Сергеевна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20A37" w:rsidRPr="00101F37" w:rsidTr="007071CF">
        <w:tblPrEx>
          <w:tblCellMar>
            <w:top w:w="0" w:type="dxa"/>
            <w:bottom w:w="0" w:type="dxa"/>
          </w:tblCellMar>
        </w:tblPrEx>
        <w:trPr>
          <w:gridAfter w:val="2"/>
          <w:wAfter w:w="9533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9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Старцева Ольга Федоровна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7071CF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№1227</w:t>
            </w:r>
          </w:p>
        </w:tc>
        <w:tc>
          <w:tcPr>
            <w:tcW w:w="1701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Волкова Елена Михайловна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Таранина Наталья Викторовна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Сергодеева Наталья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Амирханова Олеся Даниловна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Буцык Наталья Евгеньевна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6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Володина Эльвира Викторовна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Долгая Татьяна Михайловна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8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Канушина Светлана Рольфовна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9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Макиевская Ольга Михайловна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10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Христюк Виктория Анатольевна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01F37" w:rsidTr="00120A3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№1228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Пивоварова Марина Михайловна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Калашникова Светлана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Остапенко Светлана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Член УИК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Ананченко Людмила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</w:t>
            </w:r>
            <w:r w:rsidRPr="00101F37">
              <w:rPr>
                <w:sz w:val="20"/>
              </w:rPr>
              <w:lastRenderedPageBreak/>
              <w:t xml:space="preserve">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 xml:space="preserve">Литвиненко Ольга </w:t>
            </w:r>
            <w:r w:rsidRPr="00101F37">
              <w:rPr>
                <w:sz w:val="20"/>
              </w:rPr>
              <w:lastRenderedPageBreak/>
              <w:t>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6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Медведенко Наталья Петровна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СПРАВЕДЛИВАЯ РОССИЯ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Мележик Татьяна Петровна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8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Пелих Инна Васильевна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9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Пономарева Татьяна Васильевна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10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Сердюк Антонина Михайловна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01F37" w:rsidTr="00120A3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№1229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159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  <w:gridCol w:w="7832"/>
        <w:gridCol w:w="1780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Новоселова Наталья Александровна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Колядина Таисия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Крицкая Лилия Петровна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Лебедева Валентина Петровна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5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Пайдуганова Галина Вячеславовна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6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Селиванова Татьяна Анатольевна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Семина Ирина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Октябрьское районное отделение АМУРСКОГО ОБЛАСТНОГО ОТДЕЛЕНИЯ политической партии "КОММУНИСТИЧЕСКАЯ ПАРТИЯ РОССИЙ ФЕДЕРАЦИИ"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rPr>
          <w:gridAfter w:val="2"/>
          <w:wAfter w:w="9612" w:type="dxa"/>
        </w:trPr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8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Шувалова Татьяна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01F37" w:rsidTr="00120A37">
        <w:tblPrEx>
          <w:tbl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  <w:insideH w:val="single" w:sz="4" w:space="0" w:color="FFFFFF"/>
            <w:insideV w:val="single" w:sz="4" w:space="0" w:color="FFFFFF"/>
          </w:tblBorders>
          <w:tblCellMar>
            <w:top w:w="0" w:type="dxa"/>
            <w:bottom w:w="0" w:type="dxa"/>
          </w:tblCellMar>
          <w:tblLook w:val="0000"/>
        </w:tblPrEx>
        <w:tc>
          <w:tcPr>
            <w:tcW w:w="14142" w:type="dxa"/>
            <w:gridSpan w:val="5"/>
          </w:tcPr>
          <w:p w:rsidR="00101F37" w:rsidRDefault="00101F37" w:rsidP="00101F37">
            <w:pPr>
              <w:pStyle w:val="a7"/>
              <w:ind w:firstLine="0"/>
              <w:jc w:val="lef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Участковая избирательная комиссия №1230</w:t>
            </w:r>
          </w:p>
        </w:tc>
        <w:tc>
          <w:tcPr>
            <w:tcW w:w="1780" w:type="dxa"/>
          </w:tcPr>
          <w:p w:rsidR="00101F37" w:rsidRDefault="00101F37" w:rsidP="00101F37">
            <w:pPr>
              <w:pStyle w:val="a7"/>
              <w:ind w:firstLine="0"/>
              <w:jc w:val="right"/>
              <w:rPr>
                <w:sz w:val="22"/>
                <w:szCs w:val="22"/>
              </w:rPr>
            </w:pPr>
          </w:p>
        </w:tc>
      </w:tr>
    </w:tbl>
    <w:p w:rsidR="00101F37" w:rsidRDefault="00101F37" w:rsidP="00101F37">
      <w:pPr>
        <w:jc w:val="right"/>
        <w:rPr>
          <w:sz w:val="10"/>
          <w:szCs w:val="10"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1"/>
        <w:gridCol w:w="1448"/>
        <w:gridCol w:w="1418"/>
        <w:gridCol w:w="3090"/>
      </w:tblGrid>
      <w:tr w:rsidR="00120A37" w:rsidTr="00101F37">
        <w:trPr>
          <w:trHeight w:val="976"/>
          <w:tblHeader/>
        </w:trPr>
        <w:tc>
          <w:tcPr>
            <w:tcW w:w="361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№ п/п</w:t>
            </w:r>
          </w:p>
        </w:tc>
        <w:tc>
          <w:tcPr>
            <w:tcW w:w="1448" w:type="dxa"/>
            <w:vAlign w:val="center"/>
          </w:tcPr>
          <w:p w:rsidR="00120A37" w:rsidRDefault="00120A37" w:rsidP="00101F37">
            <w:pPr>
              <w:ind w:left="-113" w:right="-113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Должность в комиссии</w:t>
            </w:r>
          </w:p>
        </w:tc>
        <w:tc>
          <w:tcPr>
            <w:tcW w:w="1418" w:type="dxa"/>
            <w:vAlign w:val="center"/>
          </w:tcPr>
          <w:p w:rsidR="00120A37" w:rsidRDefault="00120A37" w:rsidP="00101F37">
            <w:pPr>
              <w:ind w:left="-57" w:right="-57" w:firstLine="0"/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color w:val="000000"/>
                <w:sz w:val="18"/>
              </w:rPr>
              <w:t>Фамилия, имя, отчество</w:t>
            </w:r>
          </w:p>
        </w:tc>
        <w:tc>
          <w:tcPr>
            <w:tcW w:w="3090" w:type="dxa"/>
            <w:vAlign w:val="center"/>
          </w:tcPr>
          <w:p w:rsidR="00120A37" w:rsidRDefault="00120A37" w:rsidP="00120A37">
            <w:pPr>
              <w:pStyle w:val="4"/>
              <w:rPr>
                <w:sz w:val="18"/>
              </w:rPr>
            </w:pPr>
            <w:r>
              <w:rPr>
                <w:color w:val="000000"/>
                <w:sz w:val="18"/>
              </w:rPr>
              <w:t xml:space="preserve">Кем предложен в состав комиссии </w:t>
            </w:r>
          </w:p>
          <w:p w:rsidR="00120A37" w:rsidRDefault="00120A37" w:rsidP="00101F37">
            <w:pPr>
              <w:pStyle w:val="4"/>
              <w:rPr>
                <w:sz w:val="18"/>
              </w:rPr>
            </w:pPr>
          </w:p>
        </w:tc>
      </w:tr>
    </w:tbl>
    <w:p w:rsidR="00101F37" w:rsidRDefault="00101F37" w:rsidP="00101F37">
      <w:pPr>
        <w:jc w:val="right"/>
        <w:rPr>
          <w:sz w:val="2"/>
        </w:rPr>
      </w:pPr>
    </w:p>
    <w:tbl>
      <w:tblPr>
        <w:tblW w:w="63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F"/>
      </w:tblPr>
      <w:tblGrid>
        <w:gridCol w:w="360"/>
        <w:gridCol w:w="1449"/>
        <w:gridCol w:w="1418"/>
        <w:gridCol w:w="3083"/>
      </w:tblGrid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1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Председатель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Капшук Ольга Григорьевна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Всероссийская политическая партия "ЕДИНАЯ РОССИЯ"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2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Зам.председателя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Ильина Нина Михайловна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3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Секретарь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Кондратенко Маргарита Викторовна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4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Герман Ирина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lastRenderedPageBreak/>
              <w:t>5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Задера Анжелика Александровна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жительства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6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Колтунова Галина Николаевна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7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Рыбальченко Виктор Леонтьевич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Политическая партия "КОММУНИСТИЧЕСКАЯ ПАРТИЯ РОССИЙСКОЙ ФЕДЕРАЦИИ"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8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Соловьянова Надежда Владимировна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  <w:tr w:rsidR="00120A37" w:rsidRPr="00101F37" w:rsidTr="00120A37">
        <w:tblPrEx>
          <w:tblCellMar>
            <w:top w:w="0" w:type="dxa"/>
            <w:bottom w:w="0" w:type="dxa"/>
          </w:tblCellMar>
        </w:tblPrEx>
        <w:tc>
          <w:tcPr>
            <w:tcW w:w="360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9</w:t>
            </w:r>
          </w:p>
        </w:tc>
        <w:tc>
          <w:tcPr>
            <w:tcW w:w="1449" w:type="dxa"/>
            <w:shd w:val="clear" w:color="auto" w:fill="auto"/>
          </w:tcPr>
          <w:p w:rsidR="00120A37" w:rsidRPr="00101F37" w:rsidRDefault="00120A37" w:rsidP="00120A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 xml:space="preserve">Член УИК с правом реш. голоса </w:t>
            </w:r>
          </w:p>
        </w:tc>
        <w:tc>
          <w:tcPr>
            <w:tcW w:w="1418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Топало Людмила Павловна</w:t>
            </w:r>
          </w:p>
        </w:tc>
        <w:tc>
          <w:tcPr>
            <w:tcW w:w="3083" w:type="dxa"/>
            <w:shd w:val="clear" w:color="auto" w:fill="auto"/>
          </w:tcPr>
          <w:p w:rsidR="00120A37" w:rsidRPr="00101F37" w:rsidRDefault="00120A37" w:rsidP="00101F37">
            <w:pPr>
              <w:ind w:left="-60" w:right="-113" w:firstLine="0"/>
              <w:jc w:val="left"/>
              <w:rPr>
                <w:sz w:val="20"/>
              </w:rPr>
            </w:pPr>
            <w:r w:rsidRPr="00101F37">
              <w:rPr>
                <w:sz w:val="20"/>
              </w:rPr>
              <w:t>собрание избирателей по месту работы</w:t>
            </w:r>
          </w:p>
        </w:tc>
      </w:tr>
    </w:tbl>
    <w:p w:rsidR="009D76D6" w:rsidRDefault="009D76D6" w:rsidP="00120A37">
      <w:pPr>
        <w:tabs>
          <w:tab w:val="left" w:pos="5025"/>
        </w:tabs>
        <w:ind w:right="-113" w:firstLine="0"/>
        <w:jc w:val="left"/>
        <w:rPr>
          <w:sz w:val="20"/>
        </w:rPr>
      </w:pPr>
    </w:p>
    <w:sectPr w:rsidR="009D76D6" w:rsidSect="007071CF">
      <w:headerReference w:type="default" r:id="rId6"/>
      <w:footerReference w:type="first" r:id="rId7"/>
      <w:type w:val="continuous"/>
      <w:pgSz w:w="11907" w:h="16840" w:code="9"/>
      <w:pgMar w:top="567" w:right="2126" w:bottom="567" w:left="2835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13C" w:rsidRDefault="0089613C">
      <w:r>
        <w:separator/>
      </w:r>
    </w:p>
  </w:endnote>
  <w:endnote w:type="continuationSeparator" w:id="1">
    <w:p w:rsidR="0089613C" w:rsidRDefault="008961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A37" w:rsidRDefault="00120A37" w:rsidP="004B1FC4">
    <w:pPr>
      <w:pStyle w:val="a5"/>
      <w:rPr>
        <w:sz w:val="20"/>
        <w:lang w:val="en-US"/>
      </w:rPr>
    </w:pPr>
    <w:r>
      <w:rPr>
        <w:sz w:val="20"/>
      </w:rPr>
      <w:t xml:space="preserve">Форма </w:t>
    </w:r>
    <w:r>
      <w:rPr>
        <w:sz w:val="20"/>
        <w:lang w:val="en-US"/>
      </w:rPr>
      <w:t xml:space="preserve">22-52, </w:t>
    </w:r>
    <w:r>
      <w:rPr>
        <w:sz w:val="20"/>
      </w:rPr>
      <w:t xml:space="preserve"> версия </w:t>
    </w:r>
    <w:r>
      <w:rPr>
        <w:sz w:val="20"/>
        <w:lang w:val="en-US"/>
      </w:rPr>
      <w:t>3</w:t>
    </w:r>
    <w:r>
      <w:rPr>
        <w:sz w:val="20"/>
      </w:rPr>
      <w:t xml:space="preserve">   Страница </w:t>
    </w:r>
    <w:r>
      <w:rPr>
        <w:sz w:val="20"/>
      </w:rPr>
      <w:fldChar w:fldCharType="begin"/>
    </w:r>
    <w:r>
      <w:rPr>
        <w:sz w:val="20"/>
      </w:rPr>
      <w:instrText>PAGE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из </w:t>
    </w:r>
    <w:r>
      <w:rPr>
        <w:sz w:val="20"/>
      </w:rPr>
      <w:fldChar w:fldCharType="begin"/>
    </w:r>
    <w:r>
      <w:rPr>
        <w:sz w:val="20"/>
      </w:rPr>
      <w:instrText>NUMPAGES</w:instrText>
    </w:r>
    <w:r>
      <w:rPr>
        <w:sz w:val="20"/>
      </w:rPr>
      <w:fldChar w:fldCharType="separate"/>
    </w:r>
    <w:r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13C" w:rsidRDefault="0089613C">
      <w:r>
        <w:separator/>
      </w:r>
    </w:p>
  </w:footnote>
  <w:footnote w:type="continuationSeparator" w:id="1">
    <w:p w:rsidR="0089613C" w:rsidRDefault="008961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A37" w:rsidRDefault="00120A37">
    <w:pPr>
      <w:pStyle w:val="a3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4FCA"/>
    <w:rsid w:val="000C1CCD"/>
    <w:rsid w:val="000C37A7"/>
    <w:rsid w:val="00101F37"/>
    <w:rsid w:val="00120A37"/>
    <w:rsid w:val="00176921"/>
    <w:rsid w:val="00274D3F"/>
    <w:rsid w:val="002A1EF8"/>
    <w:rsid w:val="003D08BE"/>
    <w:rsid w:val="003E7824"/>
    <w:rsid w:val="003F2391"/>
    <w:rsid w:val="004B1FC4"/>
    <w:rsid w:val="00504FCA"/>
    <w:rsid w:val="006028B3"/>
    <w:rsid w:val="007071CF"/>
    <w:rsid w:val="007E7127"/>
    <w:rsid w:val="007F0180"/>
    <w:rsid w:val="008505B0"/>
    <w:rsid w:val="0089613C"/>
    <w:rsid w:val="00902631"/>
    <w:rsid w:val="009A5FE8"/>
    <w:rsid w:val="009D76D6"/>
    <w:rsid w:val="00A306CE"/>
    <w:rsid w:val="00AB4CEC"/>
    <w:rsid w:val="00B278C3"/>
    <w:rsid w:val="00B7390A"/>
    <w:rsid w:val="00BD57E7"/>
    <w:rsid w:val="00C355AB"/>
    <w:rsid w:val="00C44971"/>
    <w:rsid w:val="00D100A9"/>
    <w:rsid w:val="00D17E3D"/>
    <w:rsid w:val="00D54EA7"/>
    <w:rsid w:val="00D6306A"/>
    <w:rsid w:val="00DE3B03"/>
    <w:rsid w:val="00E40C44"/>
    <w:rsid w:val="00EC18AB"/>
    <w:rsid w:val="00F26EE4"/>
    <w:rsid w:val="00F456F1"/>
    <w:rsid w:val="00FD1F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127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rsid w:val="007E7127"/>
    <w:pPr>
      <w:keepNext/>
      <w:tabs>
        <w:tab w:val="left" w:pos="9900"/>
        <w:tab w:val="left" w:pos="9990"/>
      </w:tabs>
      <w:ind w:firstLine="0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rsid w:val="007E7127"/>
    <w:pPr>
      <w:keepNext/>
      <w:ind w:firstLine="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7E7127"/>
    <w:pPr>
      <w:keepNext/>
      <w:ind w:left="-113" w:right="-113" w:firstLine="0"/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qFormat/>
    <w:rsid w:val="007E7127"/>
    <w:pPr>
      <w:keepNext/>
      <w:ind w:left="-113" w:right="-113" w:firstLine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7E7127"/>
    <w:pPr>
      <w:keepNext/>
      <w:ind w:firstLine="0"/>
      <w:jc w:val="right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E7127"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  <w:rsid w:val="007E7127"/>
  </w:style>
  <w:style w:type="paragraph" w:styleId="a5">
    <w:name w:val="footer"/>
    <w:basedOn w:val="a"/>
    <w:link w:val="a6"/>
    <w:uiPriority w:val="99"/>
    <w:semiHidden/>
    <w:rsid w:val="007E7127"/>
    <w:pPr>
      <w:tabs>
        <w:tab w:val="center" w:pos="4677"/>
        <w:tab w:val="right" w:pos="9355"/>
      </w:tabs>
    </w:pPr>
  </w:style>
  <w:style w:type="paragraph" w:styleId="a7">
    <w:name w:val="Title"/>
    <w:basedOn w:val="a"/>
    <w:qFormat/>
    <w:rsid w:val="007E7127"/>
    <w:pPr>
      <w:jc w:val="center"/>
    </w:pPr>
    <w:rPr>
      <w:b/>
      <w:bCs/>
    </w:rPr>
  </w:style>
  <w:style w:type="paragraph" w:styleId="a8">
    <w:name w:val="Balloon Text"/>
    <w:basedOn w:val="a"/>
    <w:semiHidden/>
    <w:unhideWhenUsed/>
    <w:rsid w:val="007E71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7E7127"/>
    <w:rPr>
      <w:rFonts w:ascii="Tahoma" w:hAnsi="Tahoma" w:cs="Tahoma"/>
      <w:sz w:val="16"/>
      <w:szCs w:val="16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1FC4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81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GAS_M\PAIP\kadry\22_52_UIK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22_52_UIK</Template>
  <TotalTime>47</TotalTime>
  <Pages>12</Pages>
  <Words>3218</Words>
  <Characters>18344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членах УИК</vt:lpstr>
    </vt:vector>
  </TitlesOfParts>
  <Company>MO</Company>
  <LinksUpToDate>false</LinksUpToDate>
  <CharactersWithSpaces>21519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членах УИК</dc:title>
  <dc:creator>user01</dc:creator>
  <cp:lastModifiedBy>user01</cp:lastModifiedBy>
  <cp:revision>3</cp:revision>
  <cp:lastPrinted>2010-02-05T11:32:00Z</cp:lastPrinted>
  <dcterms:created xsi:type="dcterms:W3CDTF">2017-02-02T01:12:00Z</dcterms:created>
  <dcterms:modified xsi:type="dcterms:W3CDTF">2017-02-02T01:59:00Z</dcterms:modified>
</cp:coreProperties>
</file>